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EBE2F" w14:textId="77777777" w:rsidR="00180365" w:rsidRDefault="00180365" w:rsidP="00180365">
      <w:pPr>
        <w:pStyle w:val="Heading1"/>
      </w:pPr>
    </w:p>
    <w:p w14:paraId="0EECADA9" w14:textId="5A7F7F2D" w:rsidR="00180365" w:rsidRDefault="00180365" w:rsidP="00180365">
      <w:pPr>
        <w:pStyle w:val="Heading1"/>
        <w:rPr>
          <w:sz w:val="48"/>
          <w:szCs w:val="48"/>
        </w:rPr>
      </w:pPr>
      <w:r w:rsidRPr="00180365">
        <w:t>RECORDS RELEASE REQUEST</w:t>
      </w:r>
      <w:r>
        <w:rPr>
          <w:sz w:val="48"/>
          <w:szCs w:val="48"/>
        </w:rPr>
        <w:t xml:space="preserve"> </w:t>
      </w:r>
    </w:p>
    <w:p w14:paraId="3F069172" w14:textId="77777777" w:rsidR="00180365" w:rsidRDefault="00180365" w:rsidP="00180365">
      <w:pPr>
        <w:pStyle w:val="Default"/>
        <w:rPr>
          <w:sz w:val="36"/>
          <w:szCs w:val="36"/>
        </w:rPr>
      </w:pPr>
    </w:p>
    <w:p w14:paraId="69800879" w14:textId="77777777" w:rsidR="00180365" w:rsidRDefault="00180365" w:rsidP="00180365">
      <w:pPr>
        <w:pStyle w:val="Default"/>
        <w:rPr>
          <w:sz w:val="36"/>
          <w:szCs w:val="36"/>
        </w:rPr>
      </w:pPr>
    </w:p>
    <w:p w14:paraId="678C1C2F" w14:textId="77777777" w:rsidR="00180365" w:rsidRDefault="00180365" w:rsidP="00180365">
      <w:pPr>
        <w:pStyle w:val="Default"/>
        <w:rPr>
          <w:sz w:val="36"/>
          <w:szCs w:val="36"/>
        </w:rPr>
      </w:pPr>
    </w:p>
    <w:p w14:paraId="781C1E61" w14:textId="77777777" w:rsidR="00180365" w:rsidRDefault="00180365" w:rsidP="00180365">
      <w:pPr>
        <w:pStyle w:val="Default"/>
        <w:rPr>
          <w:sz w:val="36"/>
          <w:szCs w:val="36"/>
        </w:rPr>
      </w:pPr>
      <w:r>
        <w:rPr>
          <w:sz w:val="36"/>
          <w:szCs w:val="36"/>
        </w:rPr>
        <w:t>I, _______________________________________________</w:t>
      </w:r>
    </w:p>
    <w:p w14:paraId="28CED455" w14:textId="69C65C1B" w:rsidR="00180365" w:rsidRPr="00180365" w:rsidRDefault="00180365" w:rsidP="00180365">
      <w:pPr>
        <w:pStyle w:val="Default"/>
        <w:ind w:left="2160"/>
        <w:rPr>
          <w:sz w:val="36"/>
          <w:szCs w:val="36"/>
        </w:rPr>
      </w:pPr>
      <w:r w:rsidRPr="00180365">
        <w:rPr>
          <w:color w:val="9BCCEE" w:themeColor="accent6"/>
          <w:sz w:val="28"/>
          <w:szCs w:val="28"/>
        </w:rPr>
        <w:t>(client/patient name)</w:t>
      </w:r>
    </w:p>
    <w:p w14:paraId="417A5E9F" w14:textId="77777777" w:rsidR="00180365" w:rsidRDefault="00180365" w:rsidP="00180365">
      <w:pPr>
        <w:pStyle w:val="Default"/>
        <w:rPr>
          <w:sz w:val="36"/>
          <w:szCs w:val="36"/>
        </w:rPr>
      </w:pPr>
    </w:p>
    <w:p w14:paraId="21B4939A" w14:textId="7BFF44D6" w:rsidR="00180365" w:rsidRDefault="00180365" w:rsidP="00180365">
      <w:pPr>
        <w:pStyle w:val="Default"/>
        <w:rPr>
          <w:sz w:val="28"/>
          <w:szCs w:val="28"/>
        </w:rPr>
      </w:pPr>
      <w:r>
        <w:rPr>
          <w:sz w:val="36"/>
          <w:szCs w:val="36"/>
        </w:rPr>
        <w:t xml:space="preserve">REQUEST RELEASE OF MY RECORDS </w:t>
      </w:r>
      <w:r>
        <w:rPr>
          <w:sz w:val="36"/>
          <w:szCs w:val="36"/>
        </w:rPr>
        <w:br/>
      </w:r>
      <w:r w:rsidRPr="00180365">
        <w:rPr>
          <w:color w:val="9BCCEE" w:themeColor="accent6"/>
          <w:sz w:val="28"/>
          <w:szCs w:val="28"/>
        </w:rPr>
        <w:t>(</w:t>
      </w:r>
      <w:r w:rsidRPr="00180365">
        <w:rPr>
          <w:color w:val="9BCCEE" w:themeColor="accent6"/>
          <w:sz w:val="28"/>
          <w:szCs w:val="28"/>
        </w:rPr>
        <w:t>r</w:t>
      </w:r>
      <w:r w:rsidRPr="00180365">
        <w:rPr>
          <w:color w:val="9BCCEE" w:themeColor="accent6"/>
          <w:sz w:val="28"/>
          <w:szCs w:val="28"/>
        </w:rPr>
        <w:t xml:space="preserve">ecent </w:t>
      </w:r>
      <w:r w:rsidRPr="00180365">
        <w:rPr>
          <w:color w:val="9BCCEE" w:themeColor="accent6"/>
          <w:sz w:val="28"/>
          <w:szCs w:val="28"/>
        </w:rPr>
        <w:t>Chiropractic l</w:t>
      </w:r>
      <w:r w:rsidRPr="00180365">
        <w:rPr>
          <w:color w:val="9BCCEE" w:themeColor="accent6"/>
          <w:sz w:val="28"/>
          <w:szCs w:val="28"/>
        </w:rPr>
        <w:t>istings</w:t>
      </w:r>
      <w:r>
        <w:rPr>
          <w:color w:val="9BCCEE" w:themeColor="accent6"/>
          <w:sz w:val="28"/>
          <w:szCs w:val="28"/>
        </w:rPr>
        <w:t>/visit notations</w:t>
      </w:r>
      <w:r w:rsidRPr="00180365">
        <w:rPr>
          <w:color w:val="9BCCEE" w:themeColor="accent6"/>
          <w:sz w:val="28"/>
          <w:szCs w:val="28"/>
        </w:rPr>
        <w:t xml:space="preserve"> + any X-Ray Reports or Digital Images)</w:t>
      </w:r>
      <w:r>
        <w:rPr>
          <w:sz w:val="28"/>
          <w:szCs w:val="28"/>
        </w:rPr>
        <w:t xml:space="preserve"> </w:t>
      </w:r>
    </w:p>
    <w:p w14:paraId="524CFFF1" w14:textId="77777777" w:rsidR="00180365" w:rsidRDefault="00180365" w:rsidP="00180365">
      <w:pPr>
        <w:pStyle w:val="Default"/>
        <w:rPr>
          <w:sz w:val="36"/>
          <w:szCs w:val="36"/>
        </w:rPr>
      </w:pPr>
    </w:p>
    <w:p w14:paraId="7FFD17A4" w14:textId="77777777" w:rsidR="00180365" w:rsidRDefault="00180365" w:rsidP="00180365">
      <w:pPr>
        <w:pStyle w:val="Default"/>
        <w:pBdr>
          <w:bottom w:val="single" w:sz="12" w:space="1" w:color="auto"/>
        </w:pBdr>
        <w:rPr>
          <w:b/>
          <w:bCs/>
          <w:sz w:val="36"/>
          <w:szCs w:val="36"/>
        </w:rPr>
      </w:pPr>
    </w:p>
    <w:p w14:paraId="278F42CE" w14:textId="6E20EBA5" w:rsidR="00180365" w:rsidRPr="00180365" w:rsidRDefault="00180365" w:rsidP="00180365">
      <w:pPr>
        <w:pStyle w:val="Default"/>
        <w:pBdr>
          <w:bottom w:val="single" w:sz="12" w:space="1" w:color="auto"/>
        </w:pBdr>
        <w:rPr>
          <w:b/>
          <w:bCs/>
          <w:sz w:val="36"/>
          <w:szCs w:val="36"/>
        </w:rPr>
      </w:pPr>
      <w:r w:rsidRPr="00180365">
        <w:rPr>
          <w:b/>
          <w:bCs/>
          <w:sz w:val="36"/>
          <w:szCs w:val="36"/>
        </w:rPr>
        <w:t xml:space="preserve">FROM: </w:t>
      </w:r>
    </w:p>
    <w:p w14:paraId="3E0293BB" w14:textId="0DF64784" w:rsidR="00180365" w:rsidRDefault="00180365" w:rsidP="00180365">
      <w:pPr>
        <w:pStyle w:val="Default"/>
        <w:ind w:left="2160"/>
        <w:rPr>
          <w:sz w:val="36"/>
          <w:szCs w:val="36"/>
        </w:rPr>
      </w:pPr>
      <w:r w:rsidRPr="00180365">
        <w:rPr>
          <w:color w:val="9BCCEE" w:themeColor="accent6"/>
          <w:sz w:val="28"/>
          <w:szCs w:val="28"/>
        </w:rPr>
        <w:t>(other chiropractic centre business name)</w:t>
      </w:r>
      <w:r>
        <w:rPr>
          <w:sz w:val="36"/>
          <w:szCs w:val="36"/>
        </w:rPr>
        <w:t xml:space="preserve"> </w:t>
      </w:r>
    </w:p>
    <w:p w14:paraId="4DE19E61" w14:textId="77777777" w:rsidR="00180365" w:rsidRDefault="00180365" w:rsidP="00180365">
      <w:pPr>
        <w:pStyle w:val="Default"/>
        <w:rPr>
          <w:sz w:val="36"/>
          <w:szCs w:val="36"/>
        </w:rPr>
      </w:pPr>
    </w:p>
    <w:p w14:paraId="03EA3DEF" w14:textId="41566B16" w:rsidR="00180365" w:rsidRDefault="00180365" w:rsidP="00180365">
      <w:pPr>
        <w:pStyle w:val="Default"/>
        <w:rPr>
          <w:sz w:val="36"/>
          <w:szCs w:val="36"/>
        </w:rPr>
      </w:pPr>
      <w:r w:rsidRPr="00180365">
        <w:rPr>
          <w:b/>
          <w:bCs/>
          <w:sz w:val="36"/>
          <w:szCs w:val="36"/>
        </w:rPr>
        <w:t>FOR USE by: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>Healthy + Happy</w:t>
      </w:r>
      <w:r>
        <w:rPr>
          <w:sz w:val="36"/>
          <w:szCs w:val="36"/>
        </w:rPr>
        <w:t xml:space="preserve"> Chiropractic </w:t>
      </w:r>
    </w:p>
    <w:p w14:paraId="454446D6" w14:textId="77777777" w:rsidR="00180365" w:rsidRDefault="00180365" w:rsidP="00180365">
      <w:pPr>
        <w:pStyle w:val="Default"/>
        <w:rPr>
          <w:sz w:val="36"/>
          <w:szCs w:val="36"/>
        </w:rPr>
      </w:pPr>
    </w:p>
    <w:p w14:paraId="53188130" w14:textId="77777777" w:rsidR="00180365" w:rsidRDefault="00180365" w:rsidP="00180365">
      <w:pPr>
        <w:pStyle w:val="Default"/>
        <w:rPr>
          <w:sz w:val="36"/>
          <w:szCs w:val="36"/>
        </w:rPr>
      </w:pPr>
    </w:p>
    <w:p w14:paraId="4C56BADD" w14:textId="4A12ECF0" w:rsidR="00180365" w:rsidRDefault="00180365" w:rsidP="00180365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PLEASE FORWARD RECORDS VIA EMAIL TO: </w:t>
      </w:r>
    </w:p>
    <w:p w14:paraId="364B7D3D" w14:textId="1598C4BC" w:rsidR="00180365" w:rsidRDefault="00180365" w:rsidP="00180365">
      <w:pPr>
        <w:pStyle w:val="Default"/>
        <w:rPr>
          <w:color w:val="0462C1"/>
          <w:sz w:val="36"/>
          <w:szCs w:val="36"/>
        </w:rPr>
      </w:pPr>
      <w:r>
        <w:rPr>
          <w:color w:val="0462C1"/>
          <w:sz w:val="36"/>
          <w:szCs w:val="36"/>
        </w:rPr>
        <w:t>inf</w:t>
      </w:r>
      <w:r>
        <w:rPr>
          <w:color w:val="0462C1"/>
          <w:sz w:val="36"/>
          <w:szCs w:val="36"/>
        </w:rPr>
        <w:t>o@</w:t>
      </w:r>
      <w:r>
        <w:rPr>
          <w:color w:val="0462C1"/>
          <w:sz w:val="36"/>
          <w:szCs w:val="36"/>
        </w:rPr>
        <w:t>healthyhappy</w:t>
      </w:r>
      <w:r>
        <w:rPr>
          <w:color w:val="0462C1"/>
          <w:sz w:val="36"/>
          <w:szCs w:val="36"/>
        </w:rPr>
        <w:t xml:space="preserve">chiro.com.au </w:t>
      </w:r>
    </w:p>
    <w:p w14:paraId="03C084BC" w14:textId="77777777" w:rsidR="00180365" w:rsidRDefault="00180365" w:rsidP="00180365">
      <w:pPr>
        <w:pStyle w:val="ContactInfo"/>
        <w:spacing w:before="240"/>
        <w:jc w:val="center"/>
        <w:rPr>
          <w:sz w:val="36"/>
          <w:szCs w:val="36"/>
        </w:rPr>
      </w:pPr>
    </w:p>
    <w:p w14:paraId="3AF86E6B" w14:textId="77777777" w:rsidR="00180365" w:rsidRDefault="00180365" w:rsidP="00180365">
      <w:pPr>
        <w:pStyle w:val="ContactInfo"/>
        <w:spacing w:before="24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SIGNED: ___________________________ DATE: __________ </w:t>
      </w:r>
    </w:p>
    <w:p w14:paraId="164EF8E1" w14:textId="015DD856" w:rsidR="00530FBC" w:rsidRPr="00180365" w:rsidRDefault="00180365" w:rsidP="00180365">
      <w:pPr>
        <w:pStyle w:val="Default"/>
        <w:tabs>
          <w:tab w:val="left" w:pos="7797"/>
        </w:tabs>
        <w:ind w:left="2880"/>
        <w:rPr>
          <w:color w:val="9BCCEE" w:themeColor="accent6"/>
          <w:sz w:val="28"/>
          <w:szCs w:val="28"/>
        </w:rPr>
      </w:pPr>
      <w:r w:rsidRPr="00180365">
        <w:rPr>
          <w:color w:val="9BCCEE" w:themeColor="accent6"/>
          <w:sz w:val="28"/>
          <w:szCs w:val="28"/>
        </w:rPr>
        <w:t xml:space="preserve">(client/patient signature) </w:t>
      </w:r>
      <w:r>
        <w:rPr>
          <w:color w:val="9BCCEE" w:themeColor="accent6"/>
          <w:sz w:val="28"/>
          <w:szCs w:val="28"/>
        </w:rPr>
        <w:tab/>
      </w:r>
      <w:r w:rsidRPr="00180365">
        <w:rPr>
          <w:color w:val="9BCCEE" w:themeColor="accent6"/>
          <w:sz w:val="28"/>
          <w:szCs w:val="28"/>
        </w:rPr>
        <w:t>(today’s date)</w:t>
      </w:r>
    </w:p>
    <w:sectPr w:rsidR="00530FBC" w:rsidRPr="00180365" w:rsidSect="00794E15">
      <w:headerReference w:type="even" r:id="rId8"/>
      <w:headerReference w:type="default" r:id="rId9"/>
      <w:headerReference w:type="first" r:id="rId10"/>
      <w:pgSz w:w="11906" w:h="16838" w:code="9"/>
      <w:pgMar w:top="1418" w:right="851" w:bottom="1701" w:left="851" w:header="567" w:footer="153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91E70" w14:textId="77777777" w:rsidR="00180365" w:rsidRDefault="00180365" w:rsidP="00FF3C48">
      <w:pPr>
        <w:spacing w:before="0" w:line="240" w:lineRule="auto"/>
      </w:pPr>
      <w:r>
        <w:separator/>
      </w:r>
    </w:p>
  </w:endnote>
  <w:endnote w:type="continuationSeparator" w:id="0">
    <w:p w14:paraId="3C9803C6" w14:textId="77777777" w:rsidR="00180365" w:rsidRDefault="00180365" w:rsidP="00FF3C4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badi Extra Light">
    <w:panose1 w:val="020B0204020104020204"/>
    <w:charset w:val="00"/>
    <w:family w:val="swiss"/>
    <w:pitch w:val="variable"/>
    <w:sig w:usb0="80000003" w:usb1="00000000" w:usb2="00000000" w:usb3="00000000" w:csb0="00000001" w:csb1="00000000"/>
  </w:font>
  <w:font w:name="Franklin Gothic Book">
    <w:altName w:val="Franklin Gothic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D78A6" w14:textId="77777777" w:rsidR="00180365" w:rsidRDefault="00180365" w:rsidP="00FF3C48">
      <w:pPr>
        <w:spacing w:before="0" w:line="240" w:lineRule="auto"/>
      </w:pPr>
      <w:r>
        <w:separator/>
      </w:r>
    </w:p>
  </w:footnote>
  <w:footnote w:type="continuationSeparator" w:id="0">
    <w:p w14:paraId="706DB549" w14:textId="77777777" w:rsidR="00180365" w:rsidRDefault="00180365" w:rsidP="00FF3C4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068CC" w14:textId="77777777" w:rsidR="000C307C" w:rsidRDefault="00180365">
    <w:pPr>
      <w:pStyle w:val="Header"/>
    </w:pPr>
    <w:r>
      <w:rPr>
        <w:noProof/>
        <w14:ligatures w14:val="standardContextual"/>
      </w:rPr>
      <w:pict w14:anchorId="628B1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023157" o:spid="_x0000_s1029" type="#_x0000_t75" style="position:absolute;left:0;text-align:left;margin-left:0;margin-top:0;width:612.7pt;height:859.45pt;z-index:-251657216;mso-position-horizontal:center;mso-position-horizontal-relative:margin;mso-position-vertical:center;mso-position-vertical-relative:margin" o:allowincell="f">
          <v:imagedata r:id="rId1" o:title="HHC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0BABC" w14:textId="77777777" w:rsidR="00056E1B" w:rsidRPr="001A19DF" w:rsidRDefault="00056E1B">
    <w:pPr>
      <w:pStyle w:val="Header"/>
    </w:pPr>
    <w:r w:rsidRPr="001A19DF">
      <w:rPr>
        <w:color w:val="000000" w:themeColor="text1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78669" w14:textId="77777777" w:rsidR="000C307C" w:rsidRDefault="00180365">
    <w:pPr>
      <w:pStyle w:val="Header"/>
    </w:pPr>
    <w:r>
      <w:rPr>
        <w:noProof/>
        <w14:ligatures w14:val="standardContextual"/>
      </w:rPr>
      <w:pict w14:anchorId="0C3EF8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023156" o:spid="_x0000_s1028" type="#_x0000_t75" style="position:absolute;left:0;text-align:left;margin-left:-38.5pt;margin-top:-73.75pt;width:612.7pt;height:859.45pt;z-index:-251658240;mso-position-horizontal-relative:margin;mso-position-vertical-relative:margin" o:allowincell="f">
          <v:imagedata r:id="rId1" o:title="HHC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34232"/>
    <w:multiLevelType w:val="hybridMultilevel"/>
    <w:tmpl w:val="441C34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6029B6">
      <w:start w:val="1"/>
      <w:numFmt w:val="bullet"/>
      <w:lvlText w:val=""/>
      <w:lvlJc w:val="left"/>
      <w:pPr>
        <w:ind w:left="1440" w:hanging="360"/>
      </w:pPr>
      <w:rPr>
        <w:rFonts w:ascii="Wingdings 2" w:hAnsi="Wingdings 2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1952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365"/>
    <w:rsid w:val="00024676"/>
    <w:rsid w:val="000412A2"/>
    <w:rsid w:val="00056E1B"/>
    <w:rsid w:val="000646B0"/>
    <w:rsid w:val="000A4405"/>
    <w:rsid w:val="000B763E"/>
    <w:rsid w:val="000C307C"/>
    <w:rsid w:val="0014109C"/>
    <w:rsid w:val="001551FD"/>
    <w:rsid w:val="00180365"/>
    <w:rsid w:val="001933B7"/>
    <w:rsid w:val="001C6FAA"/>
    <w:rsid w:val="001C7574"/>
    <w:rsid w:val="001C78F9"/>
    <w:rsid w:val="00224D6B"/>
    <w:rsid w:val="00265BDB"/>
    <w:rsid w:val="002755DB"/>
    <w:rsid w:val="00297F97"/>
    <w:rsid w:val="003051A6"/>
    <w:rsid w:val="003455A5"/>
    <w:rsid w:val="00364D7B"/>
    <w:rsid w:val="0038108E"/>
    <w:rsid w:val="0039758F"/>
    <w:rsid w:val="003B2B68"/>
    <w:rsid w:val="003D5577"/>
    <w:rsid w:val="0041181C"/>
    <w:rsid w:val="00421B3E"/>
    <w:rsid w:val="00457563"/>
    <w:rsid w:val="00472727"/>
    <w:rsid w:val="00485C58"/>
    <w:rsid w:val="00530FBC"/>
    <w:rsid w:val="0056158C"/>
    <w:rsid w:val="00577AA6"/>
    <w:rsid w:val="005E3662"/>
    <w:rsid w:val="00605B8D"/>
    <w:rsid w:val="00607C5D"/>
    <w:rsid w:val="006A08E7"/>
    <w:rsid w:val="006A5C71"/>
    <w:rsid w:val="006F5CE8"/>
    <w:rsid w:val="00705308"/>
    <w:rsid w:val="00706B0C"/>
    <w:rsid w:val="00715A09"/>
    <w:rsid w:val="00755AF1"/>
    <w:rsid w:val="00794E15"/>
    <w:rsid w:val="007A5D9C"/>
    <w:rsid w:val="007F4EF6"/>
    <w:rsid w:val="00804F9F"/>
    <w:rsid w:val="008169C9"/>
    <w:rsid w:val="00824621"/>
    <w:rsid w:val="008B12EE"/>
    <w:rsid w:val="008D69C1"/>
    <w:rsid w:val="008E2085"/>
    <w:rsid w:val="00977049"/>
    <w:rsid w:val="009911CD"/>
    <w:rsid w:val="00A056BC"/>
    <w:rsid w:val="00A05B78"/>
    <w:rsid w:val="00A101D7"/>
    <w:rsid w:val="00A55352"/>
    <w:rsid w:val="00A9523C"/>
    <w:rsid w:val="00AD0FFB"/>
    <w:rsid w:val="00AF1B80"/>
    <w:rsid w:val="00AF628E"/>
    <w:rsid w:val="00B73341"/>
    <w:rsid w:val="00B9576E"/>
    <w:rsid w:val="00BA57D1"/>
    <w:rsid w:val="00BC0F12"/>
    <w:rsid w:val="00BF5E8F"/>
    <w:rsid w:val="00C17C69"/>
    <w:rsid w:val="00C55AAE"/>
    <w:rsid w:val="00C56B67"/>
    <w:rsid w:val="00C66EB1"/>
    <w:rsid w:val="00CB1E91"/>
    <w:rsid w:val="00CB78BE"/>
    <w:rsid w:val="00CE613C"/>
    <w:rsid w:val="00D01EB0"/>
    <w:rsid w:val="00D15F89"/>
    <w:rsid w:val="00D25DAE"/>
    <w:rsid w:val="00D54FDB"/>
    <w:rsid w:val="00D82E8F"/>
    <w:rsid w:val="00DA1F3C"/>
    <w:rsid w:val="00DA5B5B"/>
    <w:rsid w:val="00DB03ED"/>
    <w:rsid w:val="00DB390D"/>
    <w:rsid w:val="00DB726A"/>
    <w:rsid w:val="00DD3DB3"/>
    <w:rsid w:val="00DE2608"/>
    <w:rsid w:val="00E014D9"/>
    <w:rsid w:val="00E24159"/>
    <w:rsid w:val="00E5739D"/>
    <w:rsid w:val="00E6463C"/>
    <w:rsid w:val="00E76665"/>
    <w:rsid w:val="00E76FFF"/>
    <w:rsid w:val="00EB583A"/>
    <w:rsid w:val="00ED0072"/>
    <w:rsid w:val="00ED55AA"/>
    <w:rsid w:val="00F21184"/>
    <w:rsid w:val="00F40A35"/>
    <w:rsid w:val="00FA7599"/>
    <w:rsid w:val="00FE79F6"/>
    <w:rsid w:val="00FF3C48"/>
    <w:rsid w:val="00FF6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BDFA53"/>
  <w15:chartTrackingRefBased/>
  <w15:docId w15:val="{E24990EF-4088-4D15-B530-200C3991E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08E7"/>
    <w:pPr>
      <w:spacing w:before="120"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169C9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color w:val="DF677A"/>
      <w:sz w:val="44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69C9"/>
    <w:pPr>
      <w:keepNext/>
      <w:keepLines/>
      <w:spacing w:before="360" w:line="240" w:lineRule="auto"/>
      <w:outlineLvl w:val="1"/>
    </w:pPr>
    <w:rPr>
      <w:rFonts w:ascii="Abadi Extra Light" w:eastAsiaTheme="majorEastAsia" w:hAnsi="Abadi Extra Light" w:cstheme="majorBidi"/>
      <w:color w:val="987BB8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55AA"/>
    <w:pPr>
      <w:keepNext/>
      <w:keepLines/>
      <w:spacing w:before="40" w:line="240" w:lineRule="auto"/>
      <w:outlineLvl w:val="2"/>
    </w:pPr>
    <w:rPr>
      <w:rFonts w:asciiTheme="majorHAnsi" w:eastAsiaTheme="majorEastAsia" w:hAnsiTheme="majorHAnsi" w:cstheme="majorBidi"/>
      <w:color w:val="BBDB91"/>
      <w:sz w:val="36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6F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C92A43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6FF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C92A4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6FF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861C2D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6FF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861C2D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6FF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861C2D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6FF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861C2D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69C9"/>
    <w:rPr>
      <w:rFonts w:asciiTheme="majorHAnsi" w:eastAsiaTheme="majorEastAsia" w:hAnsiTheme="majorHAnsi" w:cstheme="majorBidi"/>
      <w:color w:val="DF677A"/>
      <w:sz w:val="44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169C9"/>
    <w:rPr>
      <w:rFonts w:ascii="Abadi Extra Light" w:eastAsiaTheme="majorEastAsia" w:hAnsi="Abadi Extra Light" w:cstheme="majorBidi"/>
      <w:color w:val="987BB8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D55AA"/>
    <w:rPr>
      <w:rFonts w:asciiTheme="majorHAnsi" w:eastAsiaTheme="majorEastAsia" w:hAnsiTheme="majorHAnsi" w:cstheme="majorBidi"/>
      <w:color w:val="BBDB91"/>
      <w:sz w:val="36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6FFF"/>
    <w:rPr>
      <w:rFonts w:asciiTheme="majorHAnsi" w:eastAsiaTheme="majorEastAsia" w:hAnsiTheme="majorHAnsi" w:cstheme="majorBidi"/>
      <w:color w:val="C92A43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6FFF"/>
    <w:rPr>
      <w:rFonts w:asciiTheme="majorHAnsi" w:eastAsiaTheme="majorEastAsia" w:hAnsiTheme="majorHAnsi" w:cstheme="majorBidi"/>
      <w:caps/>
      <w:color w:val="C92A4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6FFF"/>
    <w:rPr>
      <w:rFonts w:asciiTheme="majorHAnsi" w:eastAsiaTheme="majorEastAsia" w:hAnsiTheme="majorHAnsi" w:cstheme="majorBidi"/>
      <w:i/>
      <w:iCs/>
      <w:caps/>
      <w:color w:val="861C2D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6FFF"/>
    <w:rPr>
      <w:rFonts w:asciiTheme="majorHAnsi" w:eastAsiaTheme="majorEastAsia" w:hAnsiTheme="majorHAnsi" w:cstheme="majorBidi"/>
      <w:b/>
      <w:bCs/>
      <w:color w:val="861C2D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6FFF"/>
    <w:rPr>
      <w:rFonts w:asciiTheme="majorHAnsi" w:eastAsiaTheme="majorEastAsia" w:hAnsiTheme="majorHAnsi" w:cstheme="majorBidi"/>
      <w:b/>
      <w:bCs/>
      <w:i/>
      <w:iCs/>
      <w:color w:val="861C2D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6FFF"/>
    <w:rPr>
      <w:rFonts w:asciiTheme="majorHAnsi" w:eastAsiaTheme="majorEastAsia" w:hAnsiTheme="majorHAnsi" w:cstheme="majorBidi"/>
      <w:i/>
      <w:iCs/>
      <w:color w:val="861C2D" w:themeColor="accent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E76FFF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283990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76FFF"/>
    <w:rPr>
      <w:rFonts w:asciiTheme="majorHAnsi" w:eastAsiaTheme="majorEastAsia" w:hAnsiTheme="majorHAnsi" w:cstheme="majorBidi"/>
      <w:caps/>
      <w:color w:val="283990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6FF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DF677A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6FFF"/>
    <w:rPr>
      <w:rFonts w:asciiTheme="majorHAnsi" w:eastAsiaTheme="majorEastAsia" w:hAnsiTheme="majorHAnsi" w:cstheme="majorBidi"/>
      <w:color w:val="DF677A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6FFF"/>
    <w:pPr>
      <w:spacing w:after="120"/>
      <w:ind w:left="720"/>
    </w:pPr>
    <w:rPr>
      <w:color w:val="283990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76FFF"/>
    <w:rPr>
      <w:color w:val="283990" w:themeColor="text2"/>
      <w:sz w:val="24"/>
      <w:szCs w:val="24"/>
    </w:rPr>
  </w:style>
  <w:style w:type="paragraph" w:styleId="ListParagraph">
    <w:name w:val="List Paragraph"/>
    <w:basedOn w:val="Normal"/>
    <w:uiPriority w:val="34"/>
    <w:qFormat/>
    <w:rsid w:val="00E76F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6FFF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6FF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283990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6FFF"/>
    <w:rPr>
      <w:rFonts w:asciiTheme="majorHAnsi" w:eastAsiaTheme="majorEastAsia" w:hAnsiTheme="majorHAnsi" w:cstheme="majorBidi"/>
      <w:color w:val="283990" w:themeColor="text2"/>
      <w:spacing w:val="-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E76FFF"/>
    <w:rPr>
      <w:b/>
      <w:bCs/>
      <w:smallCaps/>
      <w:color w:val="283990" w:themeColor="text2"/>
      <w:u w:val="single"/>
    </w:rPr>
  </w:style>
  <w:style w:type="paragraph" w:customStyle="1" w:styleId="Recipient">
    <w:name w:val="Recipient"/>
    <w:basedOn w:val="Heading2"/>
    <w:uiPriority w:val="3"/>
    <w:rsid w:val="00FF3C48"/>
    <w:pPr>
      <w:spacing w:before="1200"/>
    </w:pPr>
    <w:rPr>
      <w:b/>
      <w:color w:val="DF677A" w:themeColor="accent1"/>
      <w:sz w:val="26"/>
      <w:szCs w:val="26"/>
    </w:rPr>
  </w:style>
  <w:style w:type="paragraph" w:styleId="Salutation">
    <w:name w:val="Salutation"/>
    <w:basedOn w:val="Normal"/>
    <w:link w:val="SalutationChar"/>
    <w:uiPriority w:val="4"/>
    <w:unhideWhenUsed/>
    <w:rsid w:val="00FF3C4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FF3C48"/>
    <w:rPr>
      <w:kern w:val="20"/>
      <w:szCs w:val="20"/>
      <w:lang w:eastAsia="ja-JP"/>
      <w14:ligatures w14:val="none"/>
    </w:rPr>
  </w:style>
  <w:style w:type="paragraph" w:styleId="Header">
    <w:name w:val="header"/>
    <w:basedOn w:val="Normal"/>
    <w:link w:val="HeaderChar"/>
    <w:uiPriority w:val="99"/>
    <w:semiHidden/>
    <w:rsid w:val="00FF3C48"/>
    <w:pPr>
      <w:spacing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3C48"/>
    <w:rPr>
      <w:kern w:val="20"/>
      <w:szCs w:val="20"/>
      <w:lang w:eastAsia="ja-JP"/>
      <w14:ligatures w14:val="none"/>
    </w:rPr>
  </w:style>
  <w:style w:type="character" w:styleId="Strong">
    <w:name w:val="Strong"/>
    <w:basedOn w:val="DefaultParagraphFont"/>
    <w:uiPriority w:val="22"/>
    <w:qFormat/>
    <w:rsid w:val="00E76FFF"/>
    <w:rPr>
      <w:b/>
      <w:bCs/>
    </w:rPr>
  </w:style>
  <w:style w:type="paragraph" w:customStyle="1" w:styleId="ContactInfo">
    <w:name w:val="Contact Info"/>
    <w:basedOn w:val="Normal"/>
    <w:uiPriority w:val="1"/>
    <w:rsid w:val="00FF3C48"/>
    <w:pPr>
      <w:spacing w:before="0"/>
    </w:pPr>
  </w:style>
  <w:style w:type="paragraph" w:styleId="Footer">
    <w:name w:val="footer"/>
    <w:basedOn w:val="Normal"/>
    <w:link w:val="FooterChar"/>
    <w:uiPriority w:val="99"/>
    <w:unhideWhenUsed/>
    <w:rsid w:val="00FF3C48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C48"/>
    <w:rPr>
      <w:kern w:val="20"/>
      <w:szCs w:val="20"/>
      <w:lang w:eastAsia="ja-JP"/>
      <w14:ligatures w14:val="none"/>
    </w:rPr>
  </w:style>
  <w:style w:type="paragraph" w:customStyle="1" w:styleId="Style1">
    <w:name w:val="Style1"/>
    <w:basedOn w:val="Salutation"/>
    <w:link w:val="Style1Char"/>
    <w:rsid w:val="00FF3C48"/>
    <w:pPr>
      <w:spacing w:before="360"/>
      <w:jc w:val="center"/>
    </w:pPr>
    <w:rPr>
      <w:b/>
      <w:bCs/>
      <w:color w:val="DF677A" w:themeColor="accent1"/>
    </w:rPr>
  </w:style>
  <w:style w:type="character" w:customStyle="1" w:styleId="Style1Char">
    <w:name w:val="Style1 Char"/>
    <w:basedOn w:val="SalutationChar"/>
    <w:link w:val="Style1"/>
    <w:rsid w:val="00FF3C48"/>
    <w:rPr>
      <w:b/>
      <w:bCs/>
      <w:color w:val="DF677A" w:themeColor="accent1"/>
      <w:kern w:val="20"/>
      <w:szCs w:val="20"/>
      <w:lang w:eastAsia="ja-JP"/>
      <w14:ligatures w14:val="none"/>
    </w:rPr>
  </w:style>
  <w:style w:type="table" w:styleId="TableGrid">
    <w:name w:val="Table Grid"/>
    <w:basedOn w:val="TableNormal"/>
    <w:uiPriority w:val="39"/>
    <w:rsid w:val="00FF3C48"/>
    <w:pPr>
      <w:spacing w:after="0" w:line="240" w:lineRule="auto"/>
    </w:pPr>
    <w:rPr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E76FFF"/>
    <w:pPr>
      <w:spacing w:line="240" w:lineRule="auto"/>
    </w:pPr>
    <w:rPr>
      <w:b/>
      <w:bCs/>
      <w:smallCaps/>
      <w:color w:val="283990" w:themeColor="text2"/>
    </w:rPr>
  </w:style>
  <w:style w:type="character" w:styleId="Emphasis">
    <w:name w:val="Emphasis"/>
    <w:basedOn w:val="DefaultParagraphFont"/>
    <w:uiPriority w:val="20"/>
    <w:qFormat/>
    <w:rsid w:val="00E76FFF"/>
    <w:rPr>
      <w:i/>
      <w:iCs/>
    </w:rPr>
  </w:style>
  <w:style w:type="paragraph" w:styleId="NoSpacing">
    <w:name w:val="No Spacing"/>
    <w:uiPriority w:val="1"/>
    <w:qFormat/>
    <w:rsid w:val="00E76FFF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E76FFF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E76FF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BookTitle">
    <w:name w:val="Book Title"/>
    <w:basedOn w:val="DefaultParagraphFont"/>
    <w:uiPriority w:val="33"/>
    <w:qFormat/>
    <w:rsid w:val="00E76FFF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76FFF"/>
    <w:pPr>
      <w:outlineLvl w:val="9"/>
    </w:pPr>
  </w:style>
  <w:style w:type="paragraph" w:customStyle="1" w:styleId="Default">
    <w:name w:val="Default"/>
    <w:rsid w:val="00180365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Desktop\Clinic%20Forms%20&amp;%20Documents\HHC%20Document%20Templates\Healthy%20Happy%20Template%20with%20Headings.dotx" TargetMode="External"/></Relationships>
</file>

<file path=word/theme/theme1.xml><?xml version="1.0" encoding="utf-8"?>
<a:theme xmlns:a="http://schemas.openxmlformats.org/drawingml/2006/main" name="Office Theme">
  <a:themeElements>
    <a:clrScheme name="Healthy Happy Colour Scheme">
      <a:dk1>
        <a:sysClr val="windowText" lastClr="000000"/>
      </a:dk1>
      <a:lt1>
        <a:sysClr val="window" lastClr="FFFFFF"/>
      </a:lt1>
      <a:dk2>
        <a:srgbClr val="283990"/>
      </a:dk2>
      <a:lt2>
        <a:srgbClr val="EBF4FB"/>
      </a:lt2>
      <a:accent1>
        <a:srgbClr val="DF677A"/>
      </a:accent1>
      <a:accent2>
        <a:srgbClr val="FBC273"/>
      </a:accent2>
      <a:accent3>
        <a:srgbClr val="BBDB91"/>
      </a:accent3>
      <a:accent4>
        <a:srgbClr val="987BB8"/>
      </a:accent4>
      <a:accent5>
        <a:srgbClr val="F298C0"/>
      </a:accent5>
      <a:accent6>
        <a:srgbClr val="9BCCEE"/>
      </a:accent6>
      <a:hlink>
        <a:srgbClr val="9BCCEE"/>
      </a:hlink>
      <a:folHlink>
        <a:srgbClr val="DF677A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65681-EC2D-4BD0-B2B5-7D5F628B4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Healthy Happy Template with Headings.dotx</Template>
  <TotalTime>7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Dr Theo Blote</cp:lastModifiedBy>
  <cp:revision>1</cp:revision>
  <dcterms:created xsi:type="dcterms:W3CDTF">2025-08-05T01:10:00Z</dcterms:created>
  <dcterms:modified xsi:type="dcterms:W3CDTF">2025-08-05T01:17:00Z</dcterms:modified>
</cp:coreProperties>
</file>